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pPr w:leftFromText="141" w:rightFromText="141" w:horzAnchor="margin" w:tblpY="-37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C84DD3">
              <w:trPr>
                <w:trHeight w:val="993"/>
              </w:trPr>
              <w:tc>
                <w:tcPr>
                  <w:tcW w:w="91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2643FB2" w14:textId="77777777" w:rsidR="00C84DD3" w:rsidRDefault="00FF6E2C" w:rsidP="00FF6E2C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bookmarkStart w:id="0" w:name="_GoBack"/>
                  <w:bookmarkEnd w:id="0"/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Beca</w:t>
                  </w:r>
                  <w:r w:rsidR="00C84DD3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</w:t>
                  </w: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FEHH</w:t>
                  </w:r>
                  <w:r w:rsidR="00940601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-JANSSEN</w:t>
                  </w:r>
                  <w:r w:rsidR="00C84DD3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para estancias de </w:t>
                  </w:r>
                </w:p>
                <w:p w14:paraId="5CF864DB" w14:textId="77777777" w:rsidR="00C84DD3" w:rsidRDefault="00C84DD3" w:rsidP="00C84DD3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investigación</w:t>
                  </w:r>
                  <w:proofErr w:type="gramEnd"/>
                  <w:r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en el extranjero</w:t>
                  </w:r>
                  <w:r w:rsidR="00940601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40421BF2" w:rsidR="00FF6E2C" w:rsidRPr="00C84DD3" w:rsidRDefault="00C84DD3" w:rsidP="00C84DD3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(</w:t>
                  </w:r>
                  <w:r w:rsidR="00FF6E2C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Convocatoria </w:t>
                  </w:r>
                  <w:r w:rsidR="00044307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</w:t>
                  </w:r>
                  <w:r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20)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7B6EC3AC" w14:textId="6AEDDC23" w:rsidR="00F51C20" w:rsidRDefault="00204016" w:rsidP="00C84DD3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537B402" w14:textId="55019069" w:rsidR="00C84DD3" w:rsidRPr="00C84DD3" w:rsidRDefault="00324598" w:rsidP="00C84DD3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requiere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C84DD3">
      <w:pPr>
        <w:pStyle w:val="Vietas3"/>
        <w:numPr>
          <w:ilvl w:val="0"/>
          <w:numId w:val="0"/>
        </w:numPr>
        <w:spacing w:after="12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proofErr w:type="spellStart"/>
            <w:r w:rsidRPr="00977EF3">
              <w:rPr>
                <w:b/>
                <w:sz w:val="16"/>
                <w:szCs w:val="16"/>
              </w:rPr>
              <w:t>Decil</w:t>
            </w:r>
            <w:proofErr w:type="spellEnd"/>
            <w:r w:rsidRPr="00977EF3">
              <w:rPr>
                <w:b/>
                <w:sz w:val="16"/>
                <w:szCs w:val="16"/>
              </w:rPr>
              <w:t>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726A71">
              <w:rPr>
                <w:sz w:val="16"/>
                <w:szCs w:val="16"/>
              </w:rPr>
            </w:r>
            <w:r w:rsidR="00726A71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51"/>
        <w:gridCol w:w="2432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C84DD3">
      <w:pPr>
        <w:jc w:val="left"/>
      </w:pPr>
    </w:p>
    <w:sectPr w:rsidR="00204016" w:rsidSect="004739D4">
      <w:headerReference w:type="default" r:id="rId9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9E5C2" w14:textId="77777777" w:rsidR="00AB5349" w:rsidRDefault="00AB5349" w:rsidP="00784E66">
      <w:r>
        <w:separator/>
      </w:r>
    </w:p>
  </w:endnote>
  <w:endnote w:type="continuationSeparator" w:id="0">
    <w:p w14:paraId="40532F4C" w14:textId="77777777" w:rsidR="00AB5349" w:rsidRDefault="00AB5349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4FF1E" w14:textId="77777777" w:rsidR="00AB5349" w:rsidRDefault="00AB5349" w:rsidP="00784E66">
      <w:r>
        <w:separator/>
      </w:r>
    </w:p>
  </w:footnote>
  <w:footnote w:type="continuationSeparator" w:id="0">
    <w:p w14:paraId="2B4982FB" w14:textId="77777777" w:rsidR="00AB5349" w:rsidRDefault="00AB5349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B720A" w14:textId="5503B7C9" w:rsidR="00FF6E2C" w:rsidRDefault="00F66359" w:rsidP="00FF6E2C">
    <w:pPr>
      <w:pStyle w:val="Encabezado"/>
      <w:rPr>
        <w:szCs w:val="18"/>
      </w:rPr>
    </w:pPr>
    <w:r w:rsidRPr="00F66359">
      <w:rPr>
        <w:noProof/>
      </w:rPr>
      <w:drawing>
        <wp:anchor distT="0" distB="0" distL="114300" distR="114300" simplePos="0" relativeHeight="251664384" behindDoc="1" locked="0" layoutInCell="1" allowOverlap="1" wp14:anchorId="6C4BC0A7" wp14:editId="0AAE6B3F">
          <wp:simplePos x="0" y="0"/>
          <wp:positionH relativeFrom="margin">
            <wp:align>right</wp:align>
          </wp:positionH>
          <wp:positionV relativeFrom="page">
            <wp:posOffset>426720</wp:posOffset>
          </wp:positionV>
          <wp:extent cx="1950920" cy="412248"/>
          <wp:effectExtent l="0" t="0" r="0" b="6985"/>
          <wp:wrapTight wrapText="bothSides">
            <wp:wrapPolygon edited="0">
              <wp:start x="0" y="0"/>
              <wp:lineTo x="0" y="20968"/>
              <wp:lineTo x="21305" y="20968"/>
              <wp:lineTo x="2130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920" cy="4122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3CCE526">
              <wp:simplePos x="0" y="0"/>
              <wp:positionH relativeFrom="margin">
                <wp:posOffset>1452245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14.35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Bagro/dAAAA&#10;CQEAAA8AAAAAAAAAAAAAAAAA1gQAAGRycy9kb3ducmV2LnhtbFBLBQYAAAAABAAEAPMAAADgBQAA&#10;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66359">
      <w:rPr>
        <w:noProof/>
      </w:rPr>
      <w:drawing>
        <wp:anchor distT="0" distB="0" distL="114300" distR="114300" simplePos="0" relativeHeight="251663360" behindDoc="0" locked="0" layoutInCell="1" allowOverlap="1" wp14:anchorId="74E47C73" wp14:editId="50ED3979">
          <wp:simplePos x="0" y="0"/>
          <wp:positionH relativeFrom="margin">
            <wp:posOffset>343535</wp:posOffset>
          </wp:positionH>
          <wp:positionV relativeFrom="margin">
            <wp:posOffset>-1409700</wp:posOffset>
          </wp:positionV>
          <wp:extent cx="1111885" cy="84328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188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4574885A" w:rsidR="00FF6E2C" w:rsidRDefault="00FF6E2C" w:rsidP="00FF6E2C">
    <w:pPr>
      <w:pStyle w:val="Encabezado"/>
    </w:pPr>
  </w:p>
  <w:p w14:paraId="2D76197D" w14:textId="1B8F6AF0" w:rsidR="00FF6E2C" w:rsidRPr="0059164E" w:rsidRDefault="00FF6E2C" w:rsidP="00FF6E2C">
    <w:pPr>
      <w:pStyle w:val="Encabezado"/>
    </w:pPr>
  </w:p>
  <w:p w14:paraId="4E3B43B3" w14:textId="5D4C6B79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609A1C7B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61B75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6636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26A71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5349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84DD3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1AAC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59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6C61F4-6EE4-46A0-AA45-469D3EC6E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1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Aitor MuÑoz Peligro</cp:lastModifiedBy>
  <cp:revision>2</cp:revision>
  <cp:lastPrinted>2014-06-16T08:09:00Z</cp:lastPrinted>
  <dcterms:created xsi:type="dcterms:W3CDTF">2020-11-19T12:27:00Z</dcterms:created>
  <dcterms:modified xsi:type="dcterms:W3CDTF">2020-11-19T12:27:00Z</dcterms:modified>
</cp:coreProperties>
</file>